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402"/>
        <w:gridCol w:w="3544"/>
        <w:gridCol w:w="3686"/>
      </w:tblGrid>
      <w:tr w:rsidR="00464604" w:rsidRPr="00AA1E25" w:rsidTr="00DD2001">
        <w:tc>
          <w:tcPr>
            <w:tcW w:w="10632" w:type="dxa"/>
            <w:gridSpan w:val="3"/>
            <w:vAlign w:val="center"/>
          </w:tcPr>
          <w:p w:rsidR="002F6B2B" w:rsidRDefault="00263012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Сохрани материальное равенство</w:t>
            </w:r>
            <w:r w:rsidR="002F6B2B">
              <w:rPr>
                <w:noProof/>
                <w:lang w:eastAsia="ru-RU"/>
              </w:rPr>
              <w:t xml:space="preserve">. </w:t>
            </w:r>
          </w:p>
          <w:p w:rsidR="00464604" w:rsidRPr="00464604" w:rsidRDefault="002F6B2B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Уничтожение атакующей сфигуры</w:t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263012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263012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263012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263012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263012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263012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012" w:rsidRPr="00AA1E25" w:rsidTr="00AA1E25">
        <w:tc>
          <w:tcPr>
            <w:tcW w:w="3402" w:type="dxa"/>
            <w:vAlign w:val="center"/>
          </w:tcPr>
          <w:p w:rsidR="00271CB1" w:rsidRDefault="00271CB1" w:rsidP="00271CB1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263012" w:rsidRDefault="00271CB1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263012" w:rsidRDefault="00271CB1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012" w:rsidRPr="00AA1E25" w:rsidTr="00AA1E25">
        <w:tc>
          <w:tcPr>
            <w:tcW w:w="3402" w:type="dxa"/>
            <w:vAlign w:val="center"/>
          </w:tcPr>
          <w:p w:rsidR="00263012" w:rsidRDefault="00271CB1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263012" w:rsidRDefault="00271CB1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263012" w:rsidRDefault="00271CB1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12B0" w:rsidRPr="00FB374D" w:rsidRDefault="009512B0" w:rsidP="0084518D">
      <w:pPr>
        <w:rPr>
          <w:sz w:val="6"/>
          <w:szCs w:val="6"/>
        </w:rPr>
      </w:pPr>
    </w:p>
    <w:sectPr w:rsidR="009512B0" w:rsidRPr="00FB374D" w:rsidSect="007F6E53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defaultTabStop w:val="708"/>
  <w:characterSpacingControl w:val="doNotCompress"/>
  <w:compat/>
  <w:rsids>
    <w:rsidRoot w:val="00263012"/>
    <w:rsid w:val="0005645C"/>
    <w:rsid w:val="000A4B32"/>
    <w:rsid w:val="000D7B78"/>
    <w:rsid w:val="000E22AF"/>
    <w:rsid w:val="00125D9A"/>
    <w:rsid w:val="0015635D"/>
    <w:rsid w:val="00156BB3"/>
    <w:rsid w:val="00187F80"/>
    <w:rsid w:val="0019393E"/>
    <w:rsid w:val="00231DC6"/>
    <w:rsid w:val="00263012"/>
    <w:rsid w:val="00271CB1"/>
    <w:rsid w:val="00294A95"/>
    <w:rsid w:val="00297A14"/>
    <w:rsid w:val="002A6084"/>
    <w:rsid w:val="002B6565"/>
    <w:rsid w:val="002E41E5"/>
    <w:rsid w:val="002F6B2B"/>
    <w:rsid w:val="003466A7"/>
    <w:rsid w:val="00397882"/>
    <w:rsid w:val="00464604"/>
    <w:rsid w:val="004740E9"/>
    <w:rsid w:val="0048730D"/>
    <w:rsid w:val="004B0901"/>
    <w:rsid w:val="004C48D0"/>
    <w:rsid w:val="004D3A2A"/>
    <w:rsid w:val="004E57C4"/>
    <w:rsid w:val="004E6CC7"/>
    <w:rsid w:val="00514728"/>
    <w:rsid w:val="00515E67"/>
    <w:rsid w:val="00542DF8"/>
    <w:rsid w:val="0056775E"/>
    <w:rsid w:val="005A07AA"/>
    <w:rsid w:val="005A4030"/>
    <w:rsid w:val="00603920"/>
    <w:rsid w:val="00611439"/>
    <w:rsid w:val="006C271C"/>
    <w:rsid w:val="006F171C"/>
    <w:rsid w:val="00726257"/>
    <w:rsid w:val="00783AFC"/>
    <w:rsid w:val="00796277"/>
    <w:rsid w:val="007B63FC"/>
    <w:rsid w:val="007E59C3"/>
    <w:rsid w:val="007F6E53"/>
    <w:rsid w:val="0084518D"/>
    <w:rsid w:val="00875436"/>
    <w:rsid w:val="009512B0"/>
    <w:rsid w:val="00971C55"/>
    <w:rsid w:val="00977E67"/>
    <w:rsid w:val="009D610A"/>
    <w:rsid w:val="009D7044"/>
    <w:rsid w:val="00A07889"/>
    <w:rsid w:val="00A24620"/>
    <w:rsid w:val="00A938D3"/>
    <w:rsid w:val="00A95208"/>
    <w:rsid w:val="00AA1E25"/>
    <w:rsid w:val="00AA3A42"/>
    <w:rsid w:val="00AB17D5"/>
    <w:rsid w:val="00AC3F3C"/>
    <w:rsid w:val="00AD5238"/>
    <w:rsid w:val="00AE7C1E"/>
    <w:rsid w:val="00AF6A7A"/>
    <w:rsid w:val="00B30BB2"/>
    <w:rsid w:val="00B55650"/>
    <w:rsid w:val="00B5796C"/>
    <w:rsid w:val="00B76F6F"/>
    <w:rsid w:val="00B810DD"/>
    <w:rsid w:val="00B816DC"/>
    <w:rsid w:val="00BB0CED"/>
    <w:rsid w:val="00BC1746"/>
    <w:rsid w:val="00D66FD4"/>
    <w:rsid w:val="00DB5304"/>
    <w:rsid w:val="00E31046"/>
    <w:rsid w:val="00E51113"/>
    <w:rsid w:val="00E67637"/>
    <w:rsid w:val="00EA78E8"/>
    <w:rsid w:val="00EF5210"/>
    <w:rsid w:val="00F20450"/>
    <w:rsid w:val="00F66AE2"/>
    <w:rsid w:val="00FB3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3F3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6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ork\&#1064;&#1072;&#1093;&#1084;&#1072;&#1090;&#1099;\&#1047;&#1072;&#1076;&#1072;&#1085;&#1080;&#1103;\2%20&#1075;&#1086;&#1076;\&#1044;&#1086;&#1084;&#1072;&#1096;&#1085;&#1077;&#1077;%20&#1079;&#1072;&#1076;&#1072;&#1085;&#1080;&#107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Домашнее задание</Template>
  <TotalTime>19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Белые начинают и выигруывают ферзя</vt:lpstr>
    </vt:vector>
  </TitlesOfParts>
  <Company>-</Company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Белые начинают и выигруывают ферзя</dc:title>
  <dc:creator>Andrew</dc:creator>
  <cp:lastModifiedBy>Андрей</cp:lastModifiedBy>
  <cp:revision>2</cp:revision>
  <cp:lastPrinted>2015-01-23T12:48:00Z</cp:lastPrinted>
  <dcterms:created xsi:type="dcterms:W3CDTF">2018-01-23T09:59:00Z</dcterms:created>
  <dcterms:modified xsi:type="dcterms:W3CDTF">2020-01-17T05:45:00Z</dcterms:modified>
</cp:coreProperties>
</file>